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F" w:rsidRPr="0078344D" w:rsidRDefault="00FA64EF" w:rsidP="007834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344D">
        <w:rPr>
          <w:rFonts w:ascii="Times New Roman" w:hAnsi="Times New Roman" w:cs="Times New Roman"/>
          <w:sz w:val="24"/>
          <w:szCs w:val="24"/>
        </w:rPr>
        <w:t>Принято</w:t>
      </w:r>
    </w:p>
    <w:p w:rsidR="00FA64EF" w:rsidRPr="0078344D" w:rsidRDefault="00FA64EF" w:rsidP="007834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344D">
        <w:rPr>
          <w:rFonts w:ascii="Times New Roman" w:hAnsi="Times New Roman" w:cs="Times New Roman"/>
          <w:sz w:val="24"/>
          <w:szCs w:val="24"/>
        </w:rPr>
        <w:t>Советом министров республики ШКИП</w:t>
      </w:r>
    </w:p>
    <w:p w:rsidR="00FA64EF" w:rsidRDefault="00FA64EF" w:rsidP="007834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344D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4D">
        <w:rPr>
          <w:rFonts w:ascii="Times New Roman" w:hAnsi="Times New Roman" w:cs="Times New Roman"/>
          <w:sz w:val="24"/>
          <w:szCs w:val="24"/>
        </w:rPr>
        <w:t>№____от ___________года</w:t>
      </w:r>
    </w:p>
    <w:p w:rsidR="00FA64EF" w:rsidRDefault="00FA64EF" w:rsidP="0078344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64EF" w:rsidRDefault="00FA64EF" w:rsidP="007834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344D">
        <w:rPr>
          <w:rFonts w:ascii="Times New Roman" w:hAnsi="Times New Roman" w:cs="Times New Roman"/>
          <w:b/>
          <w:bCs/>
          <w:sz w:val="24"/>
          <w:szCs w:val="24"/>
        </w:rPr>
        <w:t>Годовая циклограмма деятельности Совета министров республики ШКИП</w:t>
      </w:r>
    </w:p>
    <w:p w:rsidR="00FA64EF" w:rsidRDefault="00FA64EF" w:rsidP="007834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9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3578"/>
        <w:gridCol w:w="1914"/>
        <w:gridCol w:w="1938"/>
        <w:gridCol w:w="2101"/>
      </w:tblGrid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Консультант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Сбор министров «Наши задачи и общие дела на эту четверть. Подведение итогов проделанной работы»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начале каждой четверти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Сбор Совета министров с целью планирования деятельности на четверть и анализа проделанной работы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начале каждой четверти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Заседания Совета с целью планирования деятельности на учебный год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общешкольных мероприятий, последующий их анализ.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культуры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школе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безопасности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Проведение социологических опросов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Пресс-центр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языка, ИЗО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Выпуск общешкольной газеты «Школьный вестник», распространение информации на сайте школы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внешних связей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Учитель  русского языка, информатики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Обсуждение и принятие планов совместной работы органов ученического самоуправления с педагогами, родителями, представителями общественности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Обучение актива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и проведении дней здоровья, соревнований.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спорта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Учитель физ.культуры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Контроль за наличием классных уголков, за состоянием учебников и тетрадей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образования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ЗУВР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Разработка положений о различных конкурсах, смотрах, фестивалях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Зав. музеем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Дня самоуправления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Мин. образования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ЗУВР</w:t>
            </w:r>
          </w:p>
        </w:tc>
      </w:tr>
      <w:tr w:rsidR="00FA64EF" w:rsidRPr="00692EDC">
        <w:tc>
          <w:tcPr>
            <w:tcW w:w="959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578" w:type="dxa"/>
          </w:tcPr>
          <w:p w:rsidR="00FA64EF" w:rsidRPr="00692EDC" w:rsidRDefault="00FA64EF" w:rsidP="00692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школы за год</w:t>
            </w:r>
          </w:p>
        </w:tc>
        <w:tc>
          <w:tcPr>
            <w:tcW w:w="1914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38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2101" w:type="dxa"/>
          </w:tcPr>
          <w:p w:rsidR="00FA64EF" w:rsidRPr="00692EDC" w:rsidRDefault="00FA64EF" w:rsidP="00692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EDC">
              <w:rPr>
                <w:rFonts w:ascii="Times New Roman" w:hAnsi="Times New Roman" w:cs="Times New Roman"/>
                <w:sz w:val="24"/>
                <w:szCs w:val="24"/>
              </w:rPr>
              <w:t>ЗВР</w:t>
            </w:r>
          </w:p>
        </w:tc>
      </w:tr>
    </w:tbl>
    <w:p w:rsidR="00FA64EF" w:rsidRPr="0078344D" w:rsidRDefault="00FA64EF" w:rsidP="0078344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A64EF" w:rsidRPr="0078344D" w:rsidSect="002E4159">
      <w:pgSz w:w="11906" w:h="16838"/>
      <w:pgMar w:top="1134" w:right="850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344D"/>
    <w:rsid w:val="00193C90"/>
    <w:rsid w:val="00201C62"/>
    <w:rsid w:val="002E4159"/>
    <w:rsid w:val="00321B3E"/>
    <w:rsid w:val="003364D9"/>
    <w:rsid w:val="003B0BD9"/>
    <w:rsid w:val="00512A82"/>
    <w:rsid w:val="005D7BFE"/>
    <w:rsid w:val="00692EDC"/>
    <w:rsid w:val="007769A8"/>
    <w:rsid w:val="0078344D"/>
    <w:rsid w:val="007C6D4D"/>
    <w:rsid w:val="00930CD8"/>
    <w:rsid w:val="00C52DD0"/>
    <w:rsid w:val="00F161A8"/>
    <w:rsid w:val="00FA6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BF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21B3E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321B3E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Heading4">
    <w:name w:val="heading 4"/>
    <w:basedOn w:val="Normal"/>
    <w:link w:val="Heading4Char"/>
    <w:uiPriority w:val="99"/>
    <w:qFormat/>
    <w:rsid w:val="00321B3E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21B3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21B3E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21B3E"/>
    <w:rPr>
      <w:rFonts w:ascii="Cambria" w:hAnsi="Cambria" w:cs="Cambria"/>
      <w:b/>
      <w:bCs/>
      <w:i/>
      <w:iCs/>
      <w:color w:val="4F81BD"/>
    </w:rPr>
  </w:style>
  <w:style w:type="character" w:styleId="Strong">
    <w:name w:val="Strong"/>
    <w:basedOn w:val="DefaultParagraphFont"/>
    <w:uiPriority w:val="99"/>
    <w:qFormat/>
    <w:rsid w:val="00321B3E"/>
    <w:rPr>
      <w:b/>
      <w:bCs/>
    </w:rPr>
  </w:style>
  <w:style w:type="table" w:styleId="TableGrid">
    <w:name w:val="Table Grid"/>
    <w:basedOn w:val="TableNormal"/>
    <w:uiPriority w:val="99"/>
    <w:rsid w:val="0078344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1</Pages>
  <Words>254</Words>
  <Characters>1449</Characters>
  <Application>Microsoft Office Outlook</Application>
  <DocSecurity>0</DocSecurity>
  <Lines>0</Lines>
  <Paragraphs>0</Paragraphs>
  <ScaleCrop>false</ScaleCrop>
  <Company>БСШ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сомр6</dc:creator>
  <cp:keywords/>
  <dc:description/>
  <cp:lastModifiedBy>Директор</cp:lastModifiedBy>
  <cp:revision>2</cp:revision>
  <cp:lastPrinted>2013-02-05T14:34:00Z</cp:lastPrinted>
  <dcterms:created xsi:type="dcterms:W3CDTF">2013-02-05T14:05:00Z</dcterms:created>
  <dcterms:modified xsi:type="dcterms:W3CDTF">2013-09-13T14:37:00Z</dcterms:modified>
</cp:coreProperties>
</file>